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660" w:rsidRDefault="00F834E2" w:rsidP="00813660">
      <w:pPr>
        <w:pStyle w:val="Title"/>
      </w:pPr>
      <w:r>
        <w:t>Ilmoittautuminen juniorileirille</w:t>
      </w:r>
    </w:p>
    <w:p w:rsidR="00F834E2" w:rsidRDefault="00F834E2" w:rsidP="00F834E2">
      <w:r>
        <w:t xml:space="preserve">Ilmoittautuminen Harjavallan juniorileirille 13.-14.9.2014 ja/tai Ahvenanmaan juniorileirille 3.-5.10. 2014 tapahtuu toimittamalla tämä lomake viimeistään keskiviikkona 27.8.2014 sähköpostitse osoitteeseen </w:t>
      </w:r>
      <w:hyperlink r:id="rId8" w:history="1">
        <w:r w:rsidRPr="006E0663">
          <w:rPr>
            <w:rStyle w:val="Hyperlink"/>
          </w:rPr>
          <w:t>markus.sipila@curling.fi</w:t>
        </w:r>
      </w:hyperlink>
      <w:r w:rsidR="00E31290">
        <w:t>. Ilmoittautuminen on sitova, koska ilmoittautumisten perusteella varataan majoitukset ja ruokailut sekä suunnitellaan leirin ohjelma.</w:t>
      </w:r>
    </w:p>
    <w:p w:rsidR="00F834E2" w:rsidRDefault="00F834E2" w:rsidP="00F834E2">
      <w:pPr>
        <w:pStyle w:val="Heading1"/>
      </w:pPr>
      <w:r>
        <w:t>Leirit, joita ilmoittautuminen koskee</w:t>
      </w:r>
    </w:p>
    <w:p w:rsidR="00F834E2" w:rsidRDefault="00F834E2" w:rsidP="00F834E2">
      <w:sdt>
        <w:sdtPr>
          <w:id w:val="-1355722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Harjavallan juniorileiri 13.-14.9.2014</w:t>
      </w:r>
      <w:r>
        <w:br/>
      </w:r>
      <w:sdt>
        <w:sdtPr>
          <w:id w:val="-25407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Ahvenanmaan juniorileiri 3.-5.10.2014</w:t>
      </w:r>
    </w:p>
    <w:p w:rsidR="00E31290" w:rsidRDefault="00E31290" w:rsidP="00F834E2">
      <w:r>
        <w:t xml:space="preserve">Lisätietoja leireistä osoitteessa </w:t>
      </w:r>
      <w:hyperlink r:id="rId9" w:history="1">
        <w:r w:rsidR="004C48F7" w:rsidRPr="006E0663">
          <w:rPr>
            <w:rStyle w:val="Hyperlink"/>
          </w:rPr>
          <w:t>http://www.curling.fi/fi/uutiset/2014/10199</w:t>
        </w:r>
      </w:hyperlink>
      <w:r w:rsidR="004C48F7">
        <w:t xml:space="preserve"> </w:t>
      </w:r>
      <w:bookmarkStart w:id="0" w:name="_GoBack"/>
      <w:bookmarkEnd w:id="0"/>
    </w:p>
    <w:p w:rsidR="00F834E2" w:rsidRDefault="00F834E2" w:rsidP="00F834E2">
      <w:pPr>
        <w:pStyle w:val="Heading1"/>
      </w:pPr>
      <w:r>
        <w:t>Osallistuvien juniorien tiedot</w:t>
      </w:r>
    </w:p>
    <w:p w:rsidR="00F834E2" w:rsidRPr="00F834E2" w:rsidRDefault="00F834E2" w:rsidP="00F834E2">
      <w:r>
        <w:t>Voit ilmoittaa useita henkilöitä samalla lomakkeella ilmoittamalla samat t</w:t>
      </w:r>
      <w:r w:rsidR="006B43AE">
        <w:t>iedot jokaisesta osallistujasta (kopioi taulukko jokaiselle osallistujalle erikseen).</w:t>
      </w:r>
    </w:p>
    <w:tbl>
      <w:tblPr>
        <w:tblStyle w:val="LightList-Accent1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68"/>
        <w:gridCol w:w="7294"/>
      </w:tblGrid>
      <w:tr w:rsidR="00F834E2" w:rsidTr="006B43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F834E2" w:rsidRDefault="00F834E2" w:rsidP="00F834E2">
            <w:r>
              <w:t>Nimi</w:t>
            </w:r>
          </w:p>
        </w:tc>
        <w:tc>
          <w:tcPr>
            <w:tcW w:w="729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834E2" w:rsidRDefault="00F834E2" w:rsidP="00F834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834E2" w:rsidTr="006B4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834E2" w:rsidRDefault="00F834E2" w:rsidP="00F834E2">
            <w:r>
              <w:t>Syntymäaika</w:t>
            </w:r>
          </w:p>
        </w:tc>
        <w:tc>
          <w:tcPr>
            <w:tcW w:w="7294" w:type="dxa"/>
          </w:tcPr>
          <w:p w:rsidR="00F834E2" w:rsidRDefault="00F834E2" w:rsidP="00F8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834E2" w:rsidTr="006B43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F834E2" w:rsidRDefault="00F834E2" w:rsidP="00F834E2">
            <w:r>
              <w:t>Seura</w:t>
            </w:r>
          </w:p>
        </w:tc>
        <w:tc>
          <w:tcPr>
            <w:tcW w:w="729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834E2" w:rsidRDefault="00F834E2" w:rsidP="00F834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834E2" w:rsidTr="006B4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834E2" w:rsidRDefault="00F834E2" w:rsidP="00F834E2">
            <w:r>
              <w:t>Puhelinnumero</w:t>
            </w:r>
          </w:p>
        </w:tc>
        <w:tc>
          <w:tcPr>
            <w:tcW w:w="7294" w:type="dxa"/>
          </w:tcPr>
          <w:p w:rsidR="00F834E2" w:rsidRDefault="00F834E2" w:rsidP="00F8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834E2" w:rsidTr="006B43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F834E2" w:rsidRDefault="00F834E2" w:rsidP="00F834E2">
            <w:r>
              <w:t>Sähköpostiosoite</w:t>
            </w:r>
          </w:p>
        </w:tc>
        <w:tc>
          <w:tcPr>
            <w:tcW w:w="729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834E2" w:rsidRDefault="00F834E2" w:rsidP="00F834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834E2" w:rsidTr="006B4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834E2" w:rsidRDefault="00F834E2" w:rsidP="00F834E2">
            <w:r>
              <w:t>Erikoisruokavalio</w:t>
            </w:r>
          </w:p>
        </w:tc>
        <w:tc>
          <w:tcPr>
            <w:tcW w:w="7294" w:type="dxa"/>
          </w:tcPr>
          <w:p w:rsidR="00F834E2" w:rsidRDefault="00F834E2" w:rsidP="00F8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834E2" w:rsidTr="006B43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F834E2" w:rsidRDefault="00F834E2" w:rsidP="00F834E2">
            <w:r>
              <w:t>Sairaudet tai muut lisätiedot</w:t>
            </w:r>
          </w:p>
        </w:tc>
        <w:tc>
          <w:tcPr>
            <w:tcW w:w="729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834E2" w:rsidRDefault="00F834E2" w:rsidP="00F834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834E2" w:rsidTr="006B4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834E2" w:rsidRDefault="00F834E2" w:rsidP="00F834E2">
            <w:r>
              <w:t xml:space="preserve">Huoltajan sähköpostiosoite </w:t>
            </w:r>
            <w:r w:rsidR="006B43AE">
              <w:br/>
            </w:r>
            <w:r>
              <w:t>(alle 18-v osallistujat)</w:t>
            </w:r>
          </w:p>
        </w:tc>
        <w:tc>
          <w:tcPr>
            <w:tcW w:w="7294" w:type="dxa"/>
          </w:tcPr>
          <w:p w:rsidR="00F834E2" w:rsidRDefault="00F834E2" w:rsidP="00F8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834E2" w:rsidTr="006B43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F834E2" w:rsidRDefault="00F834E2" w:rsidP="00F834E2">
            <w:r>
              <w:t xml:space="preserve">Huoltajan puhelinnumero </w:t>
            </w:r>
            <w:r w:rsidR="006B43AE">
              <w:br/>
            </w:r>
            <w:r>
              <w:t>(alle 18-v osallistujat)</w:t>
            </w:r>
          </w:p>
        </w:tc>
        <w:tc>
          <w:tcPr>
            <w:tcW w:w="729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834E2" w:rsidRDefault="00F834E2" w:rsidP="00F834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813660" w:rsidRDefault="006B43AE" w:rsidP="006B43AE">
      <w:pPr>
        <w:pStyle w:val="Heading1"/>
      </w:pPr>
      <w:r>
        <w:t>Osallistuvien huoltajien tai valmentajien tiedot</w:t>
      </w:r>
    </w:p>
    <w:tbl>
      <w:tblPr>
        <w:tblStyle w:val="LightList-Accent1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68"/>
        <w:gridCol w:w="7294"/>
      </w:tblGrid>
      <w:tr w:rsidR="006B43AE" w:rsidTr="004627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6B43AE" w:rsidRDefault="006B43AE" w:rsidP="004627D7">
            <w:r>
              <w:t>Nimi</w:t>
            </w:r>
          </w:p>
        </w:tc>
        <w:tc>
          <w:tcPr>
            <w:tcW w:w="729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B43AE" w:rsidRDefault="006B43AE" w:rsidP="004627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B43AE" w:rsidTr="00462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6B43AE" w:rsidRDefault="006B43AE" w:rsidP="004627D7">
            <w:r>
              <w:t>Syntymäaika</w:t>
            </w:r>
          </w:p>
        </w:tc>
        <w:tc>
          <w:tcPr>
            <w:tcW w:w="7294" w:type="dxa"/>
          </w:tcPr>
          <w:p w:rsidR="006B43AE" w:rsidRDefault="006B43AE" w:rsidP="00462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B43AE" w:rsidTr="004627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6B43AE" w:rsidRDefault="006B43AE" w:rsidP="004627D7">
            <w:r>
              <w:t>Seura</w:t>
            </w:r>
          </w:p>
        </w:tc>
        <w:tc>
          <w:tcPr>
            <w:tcW w:w="729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B43AE" w:rsidRDefault="006B43AE" w:rsidP="004627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B43AE" w:rsidTr="00462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6B43AE" w:rsidRDefault="006B43AE" w:rsidP="004627D7">
            <w:r>
              <w:t>Puhelinnumero</w:t>
            </w:r>
          </w:p>
        </w:tc>
        <w:tc>
          <w:tcPr>
            <w:tcW w:w="7294" w:type="dxa"/>
          </w:tcPr>
          <w:p w:rsidR="006B43AE" w:rsidRDefault="006B43AE" w:rsidP="00462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B43AE" w:rsidTr="004627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6B43AE" w:rsidRDefault="006B43AE" w:rsidP="004627D7">
            <w:r>
              <w:t>Sähköpostiosoite</w:t>
            </w:r>
          </w:p>
        </w:tc>
        <w:tc>
          <w:tcPr>
            <w:tcW w:w="729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B43AE" w:rsidRDefault="006B43AE" w:rsidP="004627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B43AE" w:rsidTr="00462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6B43AE" w:rsidRDefault="006B43AE" w:rsidP="004627D7">
            <w:r>
              <w:t>Erikoisruokavalio</w:t>
            </w:r>
          </w:p>
        </w:tc>
        <w:tc>
          <w:tcPr>
            <w:tcW w:w="7294" w:type="dxa"/>
          </w:tcPr>
          <w:p w:rsidR="006B43AE" w:rsidRDefault="006B43AE" w:rsidP="00462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B43AE" w:rsidTr="004627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6B43AE" w:rsidRDefault="006B43AE" w:rsidP="004627D7">
            <w:r>
              <w:t>Sairaudet tai muut lisätiedot</w:t>
            </w:r>
          </w:p>
        </w:tc>
        <w:tc>
          <w:tcPr>
            <w:tcW w:w="729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B43AE" w:rsidRDefault="006B43AE" w:rsidP="004627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6B43AE" w:rsidRDefault="00E31290" w:rsidP="006B43AE">
      <w:pPr>
        <w:pStyle w:val="Heading1"/>
      </w:pPr>
      <w:r>
        <w:lastRenderedPageBreak/>
        <w:t>Ajoneuvojen lukumäärä Turku-Ahvenanmaa välille</w:t>
      </w:r>
    </w:p>
    <w:p w:rsidR="00E31290" w:rsidRPr="00E31290" w:rsidRDefault="00E31290" w:rsidP="00E31290">
      <w:r>
        <w:t>Mikäli saavutte Ahvenanmaalta Harjavallan leirille tai Manner-Suomesta Ahvenanmaalle, ilmoita tässä kuinka monella ajoneuvolla liikutte.</w:t>
      </w:r>
    </w:p>
    <w:tbl>
      <w:tblPr>
        <w:tblStyle w:val="LightList-Accent1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68"/>
        <w:gridCol w:w="7294"/>
      </w:tblGrid>
      <w:tr w:rsidR="00E31290" w:rsidTr="004627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290" w:rsidRDefault="00E31290" w:rsidP="00E31290">
            <w:r>
              <w:t>Ajoneuvojen lkm</w:t>
            </w:r>
          </w:p>
        </w:tc>
        <w:tc>
          <w:tcPr>
            <w:tcW w:w="729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290" w:rsidRDefault="00E31290" w:rsidP="004627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31290" w:rsidRPr="00E31290" w:rsidRDefault="00E31290" w:rsidP="00E31290"/>
    <w:sectPr w:rsidR="00E31290" w:rsidRPr="00E31290" w:rsidSect="00813660">
      <w:headerReference w:type="default" r:id="rId10"/>
      <w:pgSz w:w="11906" w:h="16838" w:code="9"/>
      <w:pgMar w:top="1701" w:right="1134" w:bottom="1418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5B7" w:rsidRDefault="004255B7" w:rsidP="00813660">
      <w:pPr>
        <w:spacing w:after="0" w:line="240" w:lineRule="auto"/>
      </w:pPr>
      <w:r>
        <w:separator/>
      </w:r>
    </w:p>
  </w:endnote>
  <w:endnote w:type="continuationSeparator" w:id="0">
    <w:p w:rsidR="004255B7" w:rsidRDefault="004255B7" w:rsidP="00813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5B7" w:rsidRDefault="004255B7" w:rsidP="00813660">
      <w:pPr>
        <w:spacing w:after="0" w:line="240" w:lineRule="auto"/>
      </w:pPr>
      <w:r>
        <w:separator/>
      </w:r>
    </w:p>
  </w:footnote>
  <w:footnote w:type="continuationSeparator" w:id="0">
    <w:p w:rsidR="004255B7" w:rsidRDefault="004255B7" w:rsidP="00813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660" w:rsidRDefault="00813660">
    <w:pPr>
      <w:pStyle w:val="Header"/>
    </w:pPr>
    <w:r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2BC9C1F" wp14:editId="18BDF2AF">
              <wp:simplePos x="0" y="0"/>
              <wp:positionH relativeFrom="page">
                <wp:posOffset>6728156</wp:posOffset>
              </wp:positionH>
              <wp:positionV relativeFrom="topMargin">
                <wp:posOffset>269240</wp:posOffset>
              </wp:positionV>
              <wp:extent cx="831273" cy="170815"/>
              <wp:effectExtent l="0" t="0" r="6985" b="635"/>
              <wp:wrapNone/>
              <wp:docPr id="474" name="Text Box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273" cy="170815"/>
                      </a:xfrm>
                      <a:prstGeom prst="rect">
                        <a:avLst/>
                      </a:prstGeom>
                      <a:solidFill>
                        <a:srgbClr val="00378B"/>
                      </a:solidFill>
                      <a:extLst/>
                    </wps:spPr>
                    <wps:txbx>
                      <w:txbxContent>
                        <w:p w:rsidR="00813660" w:rsidRDefault="00813660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14:numForm w14:val="lining"/>
                            </w:rPr>
                          </w:pPr>
                          <w:r>
                            <w:rPr>
                              <w14:numForm w14:val="lining"/>
                            </w:rPr>
                            <w:fldChar w:fldCharType="begin"/>
                          </w:r>
                          <w:r>
                            <w:rPr>
                              <w14:numForm w14:val="lining"/>
                            </w:rPr>
                            <w:instrText xml:space="preserve"> PAGE   \* MERGEFORMAT </w:instrText>
                          </w:r>
                          <w:r>
                            <w:rPr>
                              <w14:numForm w14:val="lining"/>
                            </w:rPr>
                            <w:fldChar w:fldCharType="separate"/>
                          </w:r>
                          <w:r w:rsidR="004255B7" w:rsidRPr="004255B7">
                            <w:rPr>
                              <w:noProof/>
                              <w:color w:val="FFFFFF" w:themeColor="background1"/>
                              <w14:numForm w14:val="lining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  <w14:numForm w14:val="lining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74" o:spid="_x0000_s1026" type="#_x0000_t202" style="position:absolute;margin-left:529.8pt;margin-top:21.2pt;width:65.45pt;height:13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" o:allowincell="f" fillcolor="#00378b" stroked="f">
              <v:textbox style="mso-fit-shape-to-text:t" inset=",0,,0">
                <w:txbxContent>
                  <w:p w:rsidR="00813660" w:rsidRDefault="00813660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14:numForm w14:val="lining"/>
                      </w:rPr>
                    </w:pPr>
                    <w:r>
                      <w:rPr>
                        <w14:numForm w14:val="lining"/>
                      </w:rPr>
                      <w:fldChar w:fldCharType="begin"/>
                    </w:r>
                    <w:r>
                      <w:rPr>
                        <w14:numForm w14:val="lining"/>
                      </w:rPr>
                      <w:instrText xml:space="preserve"> PAGE   \* MERGEFORMAT </w:instrText>
                    </w:r>
                    <w:r>
                      <w:rPr>
                        <w14:numForm w14:val="lining"/>
                      </w:rPr>
                      <w:fldChar w:fldCharType="separate"/>
                    </w:r>
                    <w:r w:rsidR="004255B7" w:rsidRPr="004255B7">
                      <w:rPr>
                        <w:noProof/>
                        <w:color w:val="FFFFFF" w:themeColor="background1"/>
                        <w14:numForm w14:val="lining"/>
                      </w:rPr>
                      <w:t>1</w:t>
                    </w:r>
                    <w:r>
                      <w:rPr>
                        <w:noProof/>
                        <w:color w:val="FFFFFF" w:themeColor="background1"/>
                        <w14:numForm w14:val="lining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eastAsia="fi-FI"/>
      </w:rPr>
      <w:drawing>
        <wp:anchor distT="0" distB="0" distL="114300" distR="114300" simplePos="0" relativeHeight="251661312" behindDoc="0" locked="0" layoutInCell="1" allowOverlap="1" wp14:anchorId="3496D696" wp14:editId="19B2FDBB">
          <wp:simplePos x="0" y="0"/>
          <wp:positionH relativeFrom="column">
            <wp:posOffset>-472440</wp:posOffset>
          </wp:positionH>
          <wp:positionV relativeFrom="paragraph">
            <wp:posOffset>-287655</wp:posOffset>
          </wp:positionV>
          <wp:extent cx="2733675" cy="584200"/>
          <wp:effectExtent l="0" t="0" r="9525" b="635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l-logo-vaaka-fin-e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367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96206"/>
    <w:multiLevelType w:val="hybridMultilevel"/>
    <w:tmpl w:val="8D06895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A64090"/>
    <w:multiLevelType w:val="multilevel"/>
    <w:tmpl w:val="040B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1304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4E2"/>
    <w:rsid w:val="003501C1"/>
    <w:rsid w:val="00400A95"/>
    <w:rsid w:val="004061C3"/>
    <w:rsid w:val="004255B7"/>
    <w:rsid w:val="004C48F7"/>
    <w:rsid w:val="006B43AE"/>
    <w:rsid w:val="00813660"/>
    <w:rsid w:val="00B031EE"/>
    <w:rsid w:val="00BC56EB"/>
    <w:rsid w:val="00C3621D"/>
    <w:rsid w:val="00CD4BF0"/>
    <w:rsid w:val="00E31290"/>
    <w:rsid w:val="00F8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3660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3660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3660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A95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A95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A9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A9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A9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A9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6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136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00A95"/>
    <w:pPr>
      <w:pBdr>
        <w:bottom w:val="single" w:sz="8" w:space="1" w:color="00378B"/>
      </w:pBdr>
      <w:spacing w:after="0" w:line="240" w:lineRule="auto"/>
      <w:contextualSpacing/>
    </w:pPr>
    <w:rPr>
      <w:rFonts w:asciiTheme="majorHAnsi" w:eastAsiaTheme="majorEastAsia" w:hAnsiTheme="majorHAnsi" w:cstheme="majorBidi"/>
      <w:color w:val="00378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0A95"/>
    <w:rPr>
      <w:rFonts w:asciiTheme="majorHAnsi" w:eastAsiaTheme="majorEastAsia" w:hAnsiTheme="majorHAnsi" w:cstheme="majorBidi"/>
      <w:color w:val="00378B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8136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660"/>
  </w:style>
  <w:style w:type="paragraph" w:styleId="Footer">
    <w:name w:val="footer"/>
    <w:basedOn w:val="Normal"/>
    <w:link w:val="FooterChar"/>
    <w:uiPriority w:val="99"/>
    <w:unhideWhenUsed/>
    <w:rsid w:val="008136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660"/>
  </w:style>
  <w:style w:type="paragraph" w:customStyle="1" w:styleId="A0E349F008B644AAB6A282E0D042D17E">
    <w:name w:val="A0E349F008B644AAB6A282E0D042D17E"/>
    <w:rsid w:val="00813660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66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81366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A9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A9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A9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A9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A9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A9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Pvmjakirjoittaja">
    <w:name w:val="Pvm ja kirjoittaja"/>
    <w:basedOn w:val="Normal"/>
    <w:next w:val="Heading1"/>
    <w:qFormat/>
    <w:rsid w:val="00400A9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00A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34E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83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6B43A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3660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3660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3660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A95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A95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A9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A9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A9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A9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6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136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00A95"/>
    <w:pPr>
      <w:pBdr>
        <w:bottom w:val="single" w:sz="8" w:space="1" w:color="00378B"/>
      </w:pBdr>
      <w:spacing w:after="0" w:line="240" w:lineRule="auto"/>
      <w:contextualSpacing/>
    </w:pPr>
    <w:rPr>
      <w:rFonts w:asciiTheme="majorHAnsi" w:eastAsiaTheme="majorEastAsia" w:hAnsiTheme="majorHAnsi" w:cstheme="majorBidi"/>
      <w:color w:val="00378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0A95"/>
    <w:rPr>
      <w:rFonts w:asciiTheme="majorHAnsi" w:eastAsiaTheme="majorEastAsia" w:hAnsiTheme="majorHAnsi" w:cstheme="majorBidi"/>
      <w:color w:val="00378B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8136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660"/>
  </w:style>
  <w:style w:type="paragraph" w:styleId="Footer">
    <w:name w:val="footer"/>
    <w:basedOn w:val="Normal"/>
    <w:link w:val="FooterChar"/>
    <w:uiPriority w:val="99"/>
    <w:unhideWhenUsed/>
    <w:rsid w:val="008136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660"/>
  </w:style>
  <w:style w:type="paragraph" w:customStyle="1" w:styleId="A0E349F008B644AAB6A282E0D042D17E">
    <w:name w:val="A0E349F008B644AAB6A282E0D042D17E"/>
    <w:rsid w:val="00813660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66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81366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A9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A9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A9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A9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A9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A9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Pvmjakirjoittaja">
    <w:name w:val="Pvm ja kirjoittaja"/>
    <w:basedOn w:val="Normal"/>
    <w:next w:val="Heading1"/>
    <w:qFormat/>
    <w:rsid w:val="00400A9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00A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34E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83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6B43A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2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us.sipila@curling.f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urling.fi/fi/uutiset/2014/1019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us\AppData\Roaming\Microsoft\Templates\SCL-Word-template-ylein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SCL-Word-template-yleinen.dotx</Template>
  <TotalTime>1</TotalTime>
  <Pages>2</Pages>
  <Words>163</Words>
  <Characters>1327</Characters>
  <Application>Microsoft Office Word</Application>
  <DocSecurity>0</DocSecurity>
  <Lines>11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Leirit, joita ilmoittautuminen koskee</vt:lpstr>
      <vt:lpstr>Osallistuvien juniorien tiedot</vt:lpstr>
      <vt:lpstr>Osallistuvien huoltajien tai valmentajien tiedot</vt:lpstr>
      <vt:lpstr>Ajoneuvojen lukumäärä Turku-Ahvenanmaa välille</vt:lpstr>
    </vt:vector>
  </TitlesOfParts>
  <Company>HP</Company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Sipilä</dc:creator>
  <cp:lastModifiedBy>Markus Sipilä</cp:lastModifiedBy>
  <cp:revision>2</cp:revision>
  <dcterms:created xsi:type="dcterms:W3CDTF">2014-08-16T10:09:00Z</dcterms:created>
  <dcterms:modified xsi:type="dcterms:W3CDTF">2014-08-16T10:09:00Z</dcterms:modified>
</cp:coreProperties>
</file>